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B18" w:rsidRDefault="001444BE" w:rsidP="001444BE">
      <w:pPr>
        <w:pStyle w:val="Tittel"/>
      </w:pPr>
      <w:r>
        <w:t>Kolbotn-Garden</w:t>
      </w:r>
      <w:r w:rsidR="00691B65">
        <w:t>s «Åpen dag</w:t>
      </w:r>
      <w:r>
        <w:t>!</w:t>
      </w:r>
      <w:r w:rsidR="00691B65">
        <w:t>»</w:t>
      </w:r>
    </w:p>
    <w:p w:rsidR="001444BE" w:rsidRDefault="001444BE"/>
    <w:p w:rsidR="00691B65" w:rsidRDefault="00691B65">
      <w:r>
        <w:t xml:space="preserve">Nye rekrutter ble ønsket velkommen til Kolbotn-Garden i Greverudhallen sist onsdag. </w:t>
      </w:r>
    </w:p>
    <w:p w:rsidR="00EC2844" w:rsidRDefault="00D42F4E">
      <w:r>
        <w:rPr>
          <w:noProof/>
          <w:lang w:eastAsia="nb-NO"/>
        </w:rPr>
        <w:drawing>
          <wp:inline distT="0" distB="0" distL="0" distR="0">
            <wp:extent cx="5760720" cy="3841322"/>
            <wp:effectExtent l="0" t="0" r="0" b="6985"/>
            <wp:docPr id="8" name="Bilde 8" descr="C:\Users\ab34740\AppData\Local\Microsoft\Windows\Temporary Internet Files\Content.Outlook\FZ4NBTA2\IMGL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34740\AppData\Local\Microsoft\Windows\Temporary Internet Files\Content.Outlook\FZ4NBTA2\IMGL1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B65" w:rsidRDefault="00691B65">
      <w:r>
        <w:t>Etter en drilloppvisning av jentene lagde de et eget lite tog i hallen, her var det mye liv og masse spilling på instrumenter. De nye rekruttene fikk prøve seg på trommer, trompet og drillstav.</w:t>
      </w:r>
      <w:r>
        <w:br/>
        <w:t xml:space="preserve"> «Etter at vi gikk i tog med instrumentene fikk vi være med på dans» sier en av rekruttene.</w:t>
      </w:r>
      <w:r>
        <w:br/>
        <w:t>«Ja vi har ofte en «</w:t>
      </w:r>
      <w:proofErr w:type="gramStart"/>
      <w:r>
        <w:t>bli</w:t>
      </w:r>
      <w:proofErr w:type="gramEnd"/>
      <w:r>
        <w:t xml:space="preserve"> med dans» for å varme opp litt før øvelsen eller riste litt løs, det er viktig at vi leker og har det litt moro også» sier </w:t>
      </w:r>
      <w:r w:rsidR="009F0B2D">
        <w:t>en av aspirant</w:t>
      </w:r>
      <w:r>
        <w:t>leder</w:t>
      </w:r>
      <w:r w:rsidR="00377774">
        <w:t>ne</w:t>
      </w:r>
      <w:r w:rsidR="009F0B2D">
        <w:t>,</w:t>
      </w:r>
      <w:r>
        <w:t xml:space="preserve"> </w:t>
      </w:r>
      <w:r w:rsidR="009F0B2D">
        <w:t>Anette Elling</w:t>
      </w:r>
      <w:r>
        <w:t>.</w:t>
      </w:r>
    </w:p>
    <w:p w:rsidR="009F0B2D" w:rsidRDefault="009F0B2D">
      <w:r>
        <w:t>«Med denne dansen får vi også alle med oss, her er det ingen som sitter på benken og venter på å få være med. De samme reglene gjelder for medlemmene også, alle får et instrument og en time hos instruktør for spilling.»</w:t>
      </w:r>
      <w:r w:rsidR="00377774">
        <w:t xml:space="preserve"> s</w:t>
      </w:r>
      <w:r>
        <w:t xml:space="preserve">ier </w:t>
      </w:r>
      <w:r w:rsidR="00377774">
        <w:t xml:space="preserve">aspirantleder </w:t>
      </w:r>
      <w:r>
        <w:t>Monica Hestvik Ternå</w:t>
      </w:r>
      <w:r w:rsidR="00377774">
        <w:t>.</w:t>
      </w:r>
    </w:p>
    <w:p w:rsidR="008C7F63" w:rsidRDefault="008C7F63"/>
    <w:p w:rsidR="00377774" w:rsidRDefault="008C7F63">
      <w:r>
        <w:rPr>
          <w:noProof/>
          <w:lang w:eastAsia="nb-NO"/>
        </w:rPr>
        <w:lastRenderedPageBreak/>
        <w:drawing>
          <wp:inline distT="0" distB="0" distL="0" distR="0">
            <wp:extent cx="5760720" cy="3841322"/>
            <wp:effectExtent l="0" t="0" r="0" b="6985"/>
            <wp:docPr id="4" name="Bilde 4" descr="C:\Users\ab34740\AppData\Local\Microsoft\Windows\Temporary Internet Files\Content.Outlook\FZ4NBTA2\IMGL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34740\AppData\Local\Microsoft\Windows\Temporary Internet Files\Content.Outlook\FZ4NBTA2\IMGL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377774">
        <w:t>Elenora</w:t>
      </w:r>
      <w:proofErr w:type="spellEnd"/>
      <w:r w:rsidR="00377774">
        <w:t xml:space="preserve"> fra Østli skole har allerede en venninne i Kolbotn-Garden og er klar til start.</w:t>
      </w:r>
      <w:r w:rsidR="00377774">
        <w:br/>
        <w:t>«Jeg har lyst til å spille trommer» sier hun med et stort smil.</w:t>
      </w:r>
    </w:p>
    <w:p w:rsidR="008C7F63" w:rsidRDefault="008C7F63" w:rsidP="008C7F63">
      <w:r>
        <w:rPr>
          <w:noProof/>
          <w:lang w:eastAsia="nb-NO"/>
        </w:rPr>
        <w:drawing>
          <wp:inline distT="0" distB="0" distL="0" distR="0" wp14:anchorId="0F458E5D" wp14:editId="7A733CC7">
            <wp:extent cx="5760720" cy="3841322"/>
            <wp:effectExtent l="0" t="0" r="0" b="6985"/>
            <wp:docPr id="3" name="Bilde 3" descr="C:\Users\ab34740\AppData\Local\Microsoft\Windows\Temporary Internet Files\Content.Outlook\FZ4NBTA2\IMGL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34740\AppData\Local\Microsoft\Windows\Temporary Internet Files\Content.Outlook\FZ4NBTA2\IMGL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t>Julia fra Greverud skole er på hjemmebane når det gjelder sted og instrument.</w:t>
      </w:r>
      <w:r>
        <w:br/>
        <w:t>»Jeg har spilt litt trommer før» sier hun og trommer i vei på skarptromme.</w:t>
      </w:r>
    </w:p>
    <w:p w:rsidR="008C7F63" w:rsidRDefault="008C7F63"/>
    <w:p w:rsidR="00EB78F1" w:rsidRDefault="00EB78F1">
      <w:r>
        <w:t>«</w:t>
      </w:r>
      <w:r w:rsidR="001444BE">
        <w:t>Kolbotn-Garden er et</w:t>
      </w:r>
      <w:r>
        <w:t xml:space="preserve"> drillkorps for bare jenter og vi</w:t>
      </w:r>
      <w:r w:rsidR="001444BE">
        <w:t xml:space="preserve"> trenger nå flere medlemmer.</w:t>
      </w:r>
      <w:r>
        <w:br/>
        <w:t>Vi håper på å</w:t>
      </w:r>
      <w:r w:rsidR="009C5B34">
        <w:t xml:space="preserve"> få med oss </w:t>
      </w:r>
      <w:proofErr w:type="spellStart"/>
      <w:r w:rsidR="009C5B34">
        <w:t>ca</w:t>
      </w:r>
      <w:proofErr w:type="spellEnd"/>
      <w:r w:rsidR="009C5B34">
        <w:t xml:space="preserve"> 10 nye medlemmer. R</w:t>
      </w:r>
      <w:r>
        <w:t>ekruttering er en viktig oppgave for korpsets fremtid» sier aspirantlederne Monica og Anette.</w:t>
      </w:r>
    </w:p>
    <w:p w:rsidR="00A43B90" w:rsidRDefault="00EB78F1">
      <w:r>
        <w:t>«</w:t>
      </w:r>
      <w:r w:rsidR="00A43B90">
        <w:t xml:space="preserve">For nye medlemmer gjennomgår aspirantene et år med musikkøvelse og marsjering på mandager på </w:t>
      </w:r>
      <w:proofErr w:type="spellStart"/>
      <w:r w:rsidR="00A43B90">
        <w:t>Ingieråsen</w:t>
      </w:r>
      <w:proofErr w:type="spellEnd"/>
      <w:r w:rsidR="00A43B90">
        <w:t xml:space="preserve"> skole</w:t>
      </w:r>
      <w:r w:rsidR="00C549C2">
        <w:t>. A</w:t>
      </w:r>
      <w:r w:rsidR="00A43B90">
        <w:t>lt foregår sammen med hele korpset, vi har vår</w:t>
      </w:r>
      <w:r w:rsidR="009C5B34">
        <w:t>e</w:t>
      </w:r>
      <w:r w:rsidR="00A43B90">
        <w:t xml:space="preserve"> egne dyktige instruktører på skolen</w:t>
      </w:r>
      <w:r w:rsidR="000667D3">
        <w:t>»</w:t>
      </w:r>
      <w:r w:rsidR="00A43B90">
        <w:t>, s</w:t>
      </w:r>
      <w:r>
        <w:t xml:space="preserve">ier Anette </w:t>
      </w:r>
      <w:proofErr w:type="gramStart"/>
      <w:r>
        <w:t xml:space="preserve">Elling </w:t>
      </w:r>
      <w:r w:rsidR="007E59DC">
        <w:t>.</w:t>
      </w:r>
      <w:proofErr w:type="gramEnd"/>
    </w:p>
    <w:p w:rsidR="00C549C2" w:rsidRDefault="00EB78F1">
      <w:r>
        <w:t>«</w:t>
      </w:r>
      <w:r w:rsidR="007E59DC">
        <w:t>Etter et år som aspirant kommer man inn i Hovedkorpset som Junior</w:t>
      </w:r>
      <w:r w:rsidR="000667D3">
        <w:t>, blir en del av formasjonsdrillen og er me</w:t>
      </w:r>
      <w:r>
        <w:t>d på det samme som Hovedkorpset.</w:t>
      </w:r>
      <w:r>
        <w:br/>
      </w:r>
      <w:r w:rsidR="000667D3">
        <w:t>Vi har et fantastisk miljø, her blir alle sett og det er ingen som sitter på sidelinjen, alle er med»</w:t>
      </w:r>
      <w:r w:rsidR="00C549C2">
        <w:t xml:space="preserve"> sier Anette </w:t>
      </w:r>
      <w:r>
        <w:t>og Monica</w:t>
      </w:r>
      <w:r w:rsidR="00C549C2">
        <w:t xml:space="preserve"> legger til:</w:t>
      </w:r>
      <w:r w:rsidR="00C549C2">
        <w:br/>
        <w:t xml:space="preserve">« Har du startet i 1 klasse og har lyst til å prøve å spille </w:t>
      </w:r>
      <w:r w:rsidR="0078403F">
        <w:t>trompet eller trommer</w:t>
      </w:r>
      <w:r w:rsidR="00C549C2">
        <w:t>, er du hjertelig velkommen til oss.»</w:t>
      </w:r>
    </w:p>
    <w:p w:rsidR="009C5B34" w:rsidRDefault="00EB78F1">
      <w:r>
        <w:t xml:space="preserve">Vi vil ha ny Åpen dag på </w:t>
      </w:r>
      <w:proofErr w:type="spellStart"/>
      <w:r>
        <w:t>Ingieråsen</w:t>
      </w:r>
      <w:proofErr w:type="spellEnd"/>
      <w:r>
        <w:t xml:space="preserve"> skole mandag </w:t>
      </w:r>
      <w:proofErr w:type="gramStart"/>
      <w:r>
        <w:t>6</w:t>
      </w:r>
      <w:proofErr w:type="gramEnd"/>
      <w:r>
        <w:t xml:space="preserve"> juni fra 17:00-18:00</w:t>
      </w:r>
      <w:r>
        <w:br/>
        <w:t xml:space="preserve">Her blir det mulighet for drilloppvisning, marsjering og hilse på alle jentene. Det blir også mulighet til å </w:t>
      </w:r>
      <w:r w:rsidR="009C5B34">
        <w:t>prøve instrumenter.</w:t>
      </w:r>
      <w:r w:rsidR="009C5B34">
        <w:br/>
        <w:t>Kolbotn-Garden ønsker alle jenter og deres foreldre velkommen til Åpen dag!</w:t>
      </w:r>
    </w:p>
    <w:p w:rsidR="00C549C2" w:rsidRDefault="00C549C2">
      <w:bookmarkStart w:id="0" w:name="_GoBack"/>
      <w:bookmarkEnd w:id="0"/>
    </w:p>
    <w:p w:rsidR="00D42F4E" w:rsidRDefault="00D42F4E">
      <w:r>
        <w:rPr>
          <w:noProof/>
          <w:lang w:eastAsia="nb-NO"/>
        </w:rPr>
        <w:drawing>
          <wp:inline distT="0" distB="0" distL="0" distR="0">
            <wp:extent cx="5760720" cy="3841322"/>
            <wp:effectExtent l="0" t="0" r="0" b="6985"/>
            <wp:docPr id="7" name="Bilde 7" descr="C:\Users\ab34740\AppData\Local\Microsoft\Windows\Temporary Internet Files\Content.Outlook\FZ4NBTA2\IMGL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34740\AppData\Local\Microsoft\Windows\Temporary Internet Files\Content.Outlook\FZ4NBTA2\IMGL1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4BE"/>
    <w:rsid w:val="000667D3"/>
    <w:rsid w:val="001444BE"/>
    <w:rsid w:val="00377774"/>
    <w:rsid w:val="004D5601"/>
    <w:rsid w:val="0063475E"/>
    <w:rsid w:val="00646CA3"/>
    <w:rsid w:val="00691B65"/>
    <w:rsid w:val="0078403F"/>
    <w:rsid w:val="007E59DC"/>
    <w:rsid w:val="00850077"/>
    <w:rsid w:val="008C7F63"/>
    <w:rsid w:val="009C5B34"/>
    <w:rsid w:val="009D1B32"/>
    <w:rsid w:val="009F0B2D"/>
    <w:rsid w:val="00A43B90"/>
    <w:rsid w:val="00B614E2"/>
    <w:rsid w:val="00C549C2"/>
    <w:rsid w:val="00D42F4E"/>
    <w:rsid w:val="00E44DF8"/>
    <w:rsid w:val="00E54E75"/>
    <w:rsid w:val="00EB78F1"/>
    <w:rsid w:val="00EC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1444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444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5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54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1444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444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5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54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2C3DB4DA.dotm</Template>
  <TotalTime>152</TotalTime>
  <Pages>3</Pages>
  <Words>361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DnB NOR ASA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Gulbrandsen, Bente Røren</dc:creator>
  <cp:lastModifiedBy>Gulbrandsen, Bente Røren</cp:lastModifiedBy>
  <cp:revision>3</cp:revision>
  <dcterms:created xsi:type="dcterms:W3CDTF">2016-05-22T08:46:00Z</dcterms:created>
  <dcterms:modified xsi:type="dcterms:W3CDTF">2016-05-27T13:33:00Z</dcterms:modified>
</cp:coreProperties>
</file>